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C7F" w:rsidRDefault="00BF1AD0">
      <w:r>
        <w:rPr>
          <w:noProof/>
          <w:lang w:eastAsia="nl-NL"/>
        </w:rPr>
        <w:drawing>
          <wp:inline distT="0" distB="0" distL="0" distR="0" wp14:anchorId="29ECEE98" wp14:editId="0189F93E">
            <wp:extent cx="8890660" cy="5619750"/>
            <wp:effectExtent l="0" t="0" r="5715" b="0"/>
            <wp:docPr id="1" name="Afbeelding 1" descr="http://ingridinnovatie.weebly.com/uploads/2/9/3/9/29395569/319293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gridinnovatie.weebly.com/uploads/2/9/3/9/29395569/3192934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436" cy="562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/>
    <w:p w:rsidR="00BF1AD0" w:rsidRDefault="00BF1AD0">
      <w:r>
        <w:rPr>
          <w:noProof/>
          <w:lang w:eastAsia="nl-NL"/>
        </w:rPr>
        <w:lastRenderedPageBreak/>
        <w:drawing>
          <wp:inline distT="0" distB="0" distL="0" distR="0" wp14:anchorId="252B5F98" wp14:editId="0BFF1A2C">
            <wp:extent cx="8705850" cy="6301561"/>
            <wp:effectExtent l="0" t="0" r="0" b="4445"/>
            <wp:docPr id="2" name="Afbeelding 2" descr="http://www.schoolopseef.nl/files/afbeeldingen/file_41_jpg-verkeerskalender-april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opseef.nl/files/afbeeldingen/file_41_jpg-verkeerskalender-april-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81" cy="63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/>
    <w:p w:rsidR="00BF1AD0" w:rsidRDefault="00BF1AD0">
      <w:r>
        <w:rPr>
          <w:noProof/>
          <w:lang w:eastAsia="nl-NL"/>
        </w:rPr>
        <w:drawing>
          <wp:inline distT="0" distB="0" distL="0" distR="0" wp14:anchorId="549BC1B1" wp14:editId="7662923B">
            <wp:extent cx="7467600" cy="5710518"/>
            <wp:effectExtent l="0" t="0" r="0" b="5080"/>
            <wp:docPr id="3" name="Afbeelding 3" descr="http://maxcdn.gynzy.com/bord/images/items/340x260.v2/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xcdn.gynzy.com/bord/images/items/340x260.v2/7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059" cy="57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/>
    <w:p w:rsidR="00BF1AD0" w:rsidRDefault="00BF1AD0">
      <w:r>
        <w:rPr>
          <w:noProof/>
          <w:lang w:eastAsia="nl-NL"/>
        </w:rPr>
        <w:drawing>
          <wp:inline distT="0" distB="0" distL="0" distR="0" wp14:anchorId="3E90CB62" wp14:editId="53D74272">
            <wp:extent cx="7829550" cy="5667268"/>
            <wp:effectExtent l="0" t="0" r="0" b="0"/>
            <wp:docPr id="4" name="Afbeelding 4" descr="http://www.schoolopseef.nl/files/afbeeldingen/file_34_jpg-verkeerskalender-september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choolopseef.nl/files/afbeeldingen/file_34_jpg-verkeerskalender-september-2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920" cy="567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>
      <w:r>
        <w:rPr>
          <w:noProof/>
          <w:lang w:eastAsia="nl-NL"/>
        </w:rPr>
        <w:lastRenderedPageBreak/>
        <w:drawing>
          <wp:inline distT="0" distB="0" distL="0" distR="0" wp14:anchorId="041CF313" wp14:editId="65A5C357">
            <wp:extent cx="8343900" cy="6039570"/>
            <wp:effectExtent l="0" t="0" r="0" b="0"/>
            <wp:docPr id="5" name="Afbeelding 5" descr="http://www.schoolopseef.nl/files/afbeeldingen/file_42_jpg-verkeerskalender-mei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choolopseef.nl/files/afbeeldingen/file_42_jpg-verkeerskalender-mei-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4952" cy="60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/>
    <w:p w:rsidR="00BF1AD0" w:rsidRDefault="00BF1AD0">
      <w:r>
        <w:rPr>
          <w:noProof/>
          <w:lang w:eastAsia="nl-NL"/>
        </w:rPr>
        <w:drawing>
          <wp:inline distT="0" distB="0" distL="0" distR="0" wp14:anchorId="2343DD97" wp14:editId="7D989C6E">
            <wp:extent cx="7632310" cy="5524500"/>
            <wp:effectExtent l="0" t="0" r="6985" b="0"/>
            <wp:docPr id="6" name="Afbeelding 6" descr="http://www.schoolopseef.nl/files/afbeeldingen/file_43_jpg-verkeerskalender-juni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choolopseef.nl/files/afbeeldingen/file_43_jpg-verkeerskalender-juni-2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419" cy="553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>
      <w:r>
        <w:rPr>
          <w:noProof/>
          <w:lang w:eastAsia="nl-NL"/>
        </w:rPr>
        <w:lastRenderedPageBreak/>
        <w:drawing>
          <wp:inline distT="0" distB="0" distL="0" distR="0" wp14:anchorId="62B6191A" wp14:editId="7EEDDF12">
            <wp:extent cx="8477250" cy="6136093"/>
            <wp:effectExtent l="0" t="0" r="0" b="0"/>
            <wp:docPr id="7" name="Afbeelding 7" descr="http://www.schoolopseef.nl/files/afbeeldingen/file_40_jpg-verkeerskalender-maart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choolopseef.nl/files/afbeeldingen/file_40_jpg-verkeerskalender-maart-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478" cy="61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/>
    <w:p w:rsidR="00BF1AD0" w:rsidRDefault="00BF1AD0">
      <w:r>
        <w:rPr>
          <w:noProof/>
          <w:lang w:eastAsia="nl-NL"/>
        </w:rPr>
        <w:drawing>
          <wp:inline distT="0" distB="0" distL="0" distR="0" wp14:anchorId="0693B393" wp14:editId="6B5CAF98">
            <wp:extent cx="7905750" cy="5722424"/>
            <wp:effectExtent l="0" t="0" r="0" b="0"/>
            <wp:docPr id="8" name="Afbeelding 8" descr="http://www.schoolopseef.nl/files/afbeeldingen/file_35_jpg-verkeerskalender-oktober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choolopseef.nl/files/afbeeldingen/file_35_jpg-verkeerskalender-oktober-2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306" cy="57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>
      <w:r>
        <w:rPr>
          <w:noProof/>
          <w:lang w:eastAsia="nl-NL"/>
        </w:rPr>
        <w:lastRenderedPageBreak/>
        <w:drawing>
          <wp:inline distT="0" distB="0" distL="0" distR="0" wp14:anchorId="5DC945F7" wp14:editId="0D8DF65E">
            <wp:extent cx="8871076" cy="4991100"/>
            <wp:effectExtent l="0" t="0" r="6350" b="0"/>
            <wp:docPr id="9" name="Afbeelding 9" descr="http://static.yurls.net/cache/image2/f9/f92466648a0eb7d9a1c8a6ae4a520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.yurls.net/cache/image2/f9/f92466648a0eb7d9a1c8a6ae4a5208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826" cy="49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0" w:rsidRDefault="00BF1AD0"/>
    <w:p w:rsidR="00BF1AD0" w:rsidRDefault="00BF1AD0">
      <w:r>
        <w:rPr>
          <w:noProof/>
          <w:lang w:eastAsia="nl-NL"/>
        </w:rPr>
        <w:lastRenderedPageBreak/>
        <w:drawing>
          <wp:inline distT="0" distB="0" distL="0" distR="0" wp14:anchorId="1A311B43" wp14:editId="68EFAC22">
            <wp:extent cx="8458200" cy="6122304"/>
            <wp:effectExtent l="0" t="0" r="0" b="0"/>
            <wp:docPr id="10" name="Afbeelding 10" descr="http://www.schoolopseef.nl/files/afbeeldingen/file_37_jpg-verkeerskalender-december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choolopseef.nl/files/afbeeldingen/file_37_jpg-verkeerskalender-december-2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403" cy="61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45" w:rsidRDefault="00E16D45" w:rsidP="00D01ED8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4DAB898A" wp14:editId="48C85045">
            <wp:extent cx="7932112" cy="6172200"/>
            <wp:effectExtent l="0" t="0" r="0" b="0"/>
            <wp:docPr id="11" name="Afbeelding 11" descr="http://static.yurls.net/cache/image2/0b/0b9dc15e28cfefb9ecc66284c202a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yurls.net/cache/image2/0b/0b9dc15e28cfefb9ecc66284c202abe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32" cy="618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45" w:rsidRDefault="00E16D45"/>
    <w:p w:rsidR="00E16D45" w:rsidRDefault="00E16D45" w:rsidP="00D01ED8">
      <w:pPr>
        <w:jc w:val="center"/>
      </w:pPr>
      <w:r>
        <w:rPr>
          <w:noProof/>
          <w:lang w:eastAsia="nl-NL"/>
        </w:rPr>
        <w:drawing>
          <wp:inline distT="0" distB="0" distL="0" distR="0" wp14:anchorId="47BC3870" wp14:editId="1ACE0492">
            <wp:extent cx="7646005" cy="5791200"/>
            <wp:effectExtent l="0" t="0" r="0" b="0"/>
            <wp:docPr id="12" name="Afbeelding 12" descr="http://static.yurls.net/cache/image2/66/667bffb8dbda1d8fc7d2363fbe16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yurls.net/cache/image2/66/667bffb8dbda1d8fc7d2363fbe16e4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32" cy="57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45" w:rsidRDefault="00E16D45"/>
    <w:p w:rsidR="00E16D45" w:rsidRDefault="00E16D45">
      <w:r>
        <w:rPr>
          <w:noProof/>
          <w:lang w:eastAsia="nl-NL"/>
        </w:rPr>
        <w:drawing>
          <wp:inline distT="0" distB="0" distL="0" distR="0" wp14:anchorId="6C920D62" wp14:editId="3A185938">
            <wp:extent cx="8305800" cy="5533739"/>
            <wp:effectExtent l="0" t="0" r="0" b="0"/>
            <wp:docPr id="13" name="Afbeelding 13" descr="http://ingridterkoele.nl/wp-content/uploads/2012/01/spelen-op-straat-kleur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ngridterkoele.nl/wp-content/uploads/2012/01/spelen-op-straat-kleur-copy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387" cy="55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45" w:rsidRDefault="00E16D45">
      <w:r>
        <w:rPr>
          <w:noProof/>
          <w:lang w:eastAsia="nl-NL"/>
        </w:rPr>
        <w:lastRenderedPageBreak/>
        <w:drawing>
          <wp:inline distT="0" distB="0" distL="0" distR="0" wp14:anchorId="5323937B" wp14:editId="16DDC33B">
            <wp:extent cx="8305800" cy="6011992"/>
            <wp:effectExtent l="0" t="0" r="0" b="8255"/>
            <wp:docPr id="14" name="Afbeelding 14" descr="http://www.schoolopseef.nl/files/afbeeldingen/file_36_jpg-verkeerskalender-november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choolopseef.nl/files/afbeeldingen/file_36_jpg-verkeerskalender-november-2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801" cy="60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45" w:rsidRDefault="00E16D45"/>
    <w:p w:rsidR="00E16D45" w:rsidRDefault="00E16D45">
      <w:r>
        <w:rPr>
          <w:noProof/>
          <w:lang w:eastAsia="nl-NL"/>
        </w:rPr>
        <w:drawing>
          <wp:inline distT="0" distB="0" distL="0" distR="0" wp14:anchorId="54977757" wp14:editId="51CA1454">
            <wp:extent cx="7772400" cy="5495303"/>
            <wp:effectExtent l="0" t="0" r="0" b="0"/>
            <wp:docPr id="15" name="Afbeelding 15" descr="http://4.bp.blogspot.com/-kUomNkNlnxE/TxVdjGJUWJI/AAAAAAAAAQk/ZsU2M3PPPCo/s1600/Werken+aan+de+sto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kUomNkNlnxE/TxVdjGJUWJI/AAAAAAAAAQk/ZsU2M3PPPCo/s1600/Werken+aan+de+stoe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695" cy="55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1AD0" w:rsidRDefault="00BF1AD0"/>
    <w:sectPr w:rsidR="00BF1AD0" w:rsidSect="00D01ED8">
      <w:pgSz w:w="16838" w:h="11906" w:orient="landscape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AD0"/>
    <w:rsid w:val="00577FE1"/>
    <w:rsid w:val="00B76C7F"/>
    <w:rsid w:val="00BF1AD0"/>
    <w:rsid w:val="00D01ED8"/>
    <w:rsid w:val="00D361B4"/>
    <w:rsid w:val="00E1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1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F1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1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FC8306D</Template>
  <TotalTime>24</TotalTime>
  <Pages>15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Systeembeheer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Marije Prudon</dc:creator>
  <cp:lastModifiedBy>Marije Prudon</cp:lastModifiedBy>
  <cp:revision>2</cp:revision>
  <dcterms:created xsi:type="dcterms:W3CDTF">2015-09-29T14:18:00Z</dcterms:created>
  <dcterms:modified xsi:type="dcterms:W3CDTF">2015-09-29T15:02:00Z</dcterms:modified>
</cp:coreProperties>
</file>